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B74300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:rsidR="005854DB" w:rsidRPr="00B74300" w:rsidRDefault="00281072" w:rsidP="005854DB">
            <w:pPr>
              <w:pStyle w:val="Titre"/>
              <w:rPr>
                <w:noProof/>
              </w:rPr>
            </w:pPr>
            <w:sdt>
              <w:sdtPr>
                <w:rPr>
                  <w:noProof/>
                </w:rPr>
                <w:alias w:val="Titre"/>
                <w:tag w:val=""/>
                <w:id w:val="2016188051"/>
                <w:placeholder>
                  <w:docPart w:val="B75E3B14AD134CA584BBA9BF2730644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A332FD">
                  <w:rPr>
                    <w:noProof/>
                  </w:rPr>
                  <w:t>Le portfolio</w:t>
                </w:r>
              </w:sdtContent>
            </w:sdt>
          </w:p>
        </w:tc>
      </w:tr>
      <w:tr w:rsidR="005854DB" w:rsidRPr="00B74300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B74300" w:rsidRDefault="005854DB" w:rsidP="00794847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noProof/>
              </w:rPr>
              <w:alias w:val="Sous-titre"/>
              <w:tag w:val=""/>
              <w:id w:val="1073854703"/>
              <w:placeholder>
                <w:docPart w:val="FF9311F03E2E499F95C0A4FBCED903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B74300" w:rsidRDefault="00AB4909" w:rsidP="005854DB">
                <w:pPr>
                  <w:pStyle w:val="Sous-titre"/>
                  <w:rPr>
                    <w:noProof/>
                  </w:rPr>
                </w:pPr>
                <w:r w:rsidRPr="00B74300">
                  <w:rPr>
                    <w:noProof/>
                    <w:lang w:bidi="fr-FR"/>
                  </w:rPr>
                  <w:t>Liste de contrôle de démarrage</w:t>
                </w:r>
              </w:p>
            </w:sdtContent>
          </w:sdt>
        </w:tc>
      </w:tr>
    </w:tbl>
    <w:p w:rsidR="00BD0C60" w:rsidRPr="00B74300" w:rsidRDefault="00A332FD" w:rsidP="005854DB">
      <w:pPr>
        <w:pStyle w:val="Titre1"/>
        <w:rPr>
          <w:noProof/>
        </w:rPr>
      </w:pPr>
      <w:r>
        <w:rPr>
          <w:noProof/>
        </w:rPr>
        <w:t>Définition et utilité</w:t>
      </w:r>
    </w:p>
    <w:p w:rsidR="00A332FD" w:rsidRPr="00A332FD" w:rsidRDefault="00A332FD" w:rsidP="00A332FD">
      <w:pPr>
        <w:jc w:val="both"/>
        <w:rPr>
          <w:rFonts w:ascii="Verdana" w:hAnsi="Verdana"/>
          <w:color w:val="2C2F34"/>
          <w:sz w:val="30"/>
          <w:szCs w:val="30"/>
          <w:shd w:val="clear" w:color="auto" w:fill="FFFFFF"/>
        </w:rPr>
      </w:pPr>
      <w:r w:rsidRPr="00A332FD">
        <w:rPr>
          <w:rFonts w:ascii="Verdana" w:hAnsi="Verdana"/>
        </w:rPr>
        <w:t xml:space="preserve">Il s’agit d’un dossier personnel, papier et/ou électronique, dans lequel vous allez collecter un certain nombre de documents significatifs, sélectionnés par vous-même </w:t>
      </w:r>
      <w:r>
        <w:rPr>
          <w:rFonts w:ascii="Verdana" w:hAnsi="Verdana"/>
        </w:rPr>
        <w:t>(</w:t>
      </w:r>
      <w:r w:rsidRPr="00A332FD">
        <w:rPr>
          <w:rFonts w:ascii="Verdana" w:hAnsi="Verdana"/>
        </w:rPr>
        <w:t>et vos enseignants</w:t>
      </w:r>
      <w:r>
        <w:rPr>
          <w:rFonts w:ascii="Verdana" w:hAnsi="Verdana"/>
        </w:rPr>
        <w:t>)</w:t>
      </w:r>
      <w:r w:rsidRPr="00A332FD">
        <w:rPr>
          <w:rFonts w:ascii="Verdana" w:hAnsi="Verdana"/>
        </w:rPr>
        <w:t>. Ces documents seront puisés dans vos expériences personnelles et professionnelles, vécues en entreprise et à l’école.</w:t>
      </w:r>
    </w:p>
    <w:p w:rsidR="00A332FD" w:rsidRDefault="00A332FD" w:rsidP="005854DB">
      <w:pPr>
        <w:rPr>
          <w:rFonts w:ascii="Arial Black" w:hAnsi="Arial Black"/>
          <w:color w:val="2C2F34"/>
          <w:sz w:val="30"/>
          <w:szCs w:val="30"/>
          <w:shd w:val="clear" w:color="auto" w:fill="FFFFFF"/>
        </w:rPr>
      </w:pPr>
    </w:p>
    <w:p w:rsidR="00685B4E" w:rsidRPr="00B74300" w:rsidRDefault="00A332FD" w:rsidP="00685B4E">
      <w:pPr>
        <w:pStyle w:val="Titre1"/>
        <w:rPr>
          <w:noProof/>
        </w:rPr>
      </w:pPr>
      <w:r>
        <w:rPr>
          <w:noProof/>
        </w:rPr>
        <w:t>Objectifs</w:t>
      </w:r>
    </w:p>
    <w:tbl>
      <w:tblPr>
        <w:tblW w:w="978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331"/>
      </w:tblGrid>
      <w:tr w:rsidR="00A67285" w:rsidRPr="00B74300" w:rsidTr="000C770E">
        <w:trPr>
          <w:trHeight w:val="297"/>
        </w:trPr>
        <w:sdt>
          <w:sdtPr>
            <w:rPr>
              <w:noProof/>
            </w:r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B74300" w:rsidRDefault="00A67285" w:rsidP="00784AB5">
                <w:pPr>
                  <w:pStyle w:val="Casecocher"/>
                  <w:rPr>
                    <w:noProof/>
                  </w:rPr>
                </w:pPr>
                <w:r w:rsidRPr="00B74300">
                  <w:rPr>
                    <w:rFonts w:ascii="Segoe UI Symbol" w:eastAsia="Segoe UI Symbol" w:hAnsi="Segoe UI Symbol" w:cs="Segoe UI Symbol"/>
                    <w:noProof/>
                    <w:lang w:bidi="fr-FR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:rsidR="00A67285" w:rsidRPr="00B74300" w:rsidRDefault="00A332FD" w:rsidP="00A67285">
            <w:pPr>
              <w:pStyle w:val="Listenumros"/>
              <w:numPr>
                <w:ilvl w:val="0"/>
                <w:numId w:val="39"/>
              </w:numPr>
              <w:rPr>
                <w:noProof/>
              </w:rPr>
            </w:pPr>
            <w:r>
              <w:rPr>
                <w:noProof/>
              </w:rPr>
              <w:t>Le portfolio sera un outil de présentation personnelle</w:t>
            </w:r>
          </w:p>
        </w:tc>
      </w:tr>
      <w:tr w:rsidR="00A67285" w:rsidRPr="00B74300" w:rsidTr="000C770E">
        <w:sdt>
          <w:sdtPr>
            <w:rPr>
              <w:noProof/>
            </w:r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B74300" w:rsidRDefault="00A67285" w:rsidP="00784AB5">
                <w:pPr>
                  <w:pStyle w:val="Casecocher"/>
                  <w:rPr>
                    <w:noProof/>
                  </w:rPr>
                </w:pPr>
                <w:r w:rsidRPr="00B74300">
                  <w:rPr>
                    <w:rFonts w:ascii="Segoe UI Symbol" w:eastAsia="Segoe UI Symbol" w:hAnsi="Segoe UI Symbol" w:cs="Segoe UI Symbol"/>
                    <w:noProof/>
                    <w:lang w:bidi="fr-FR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:rsidR="00A67285" w:rsidRPr="00B74300" w:rsidRDefault="00A332FD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portfolio sera un document contenant la trace de vos progrès</w:t>
            </w:r>
          </w:p>
        </w:tc>
      </w:tr>
      <w:tr w:rsidR="00A67285" w:rsidRPr="00B74300" w:rsidTr="000C770E">
        <w:sdt>
          <w:sdtPr>
            <w:rPr>
              <w:noProof/>
            </w:r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B74300" w:rsidRDefault="00A67285" w:rsidP="00784AB5">
                <w:pPr>
                  <w:pStyle w:val="Casecocher"/>
                  <w:rPr>
                    <w:noProof/>
                  </w:rPr>
                </w:pPr>
                <w:r w:rsidRPr="00B74300">
                  <w:rPr>
                    <w:rFonts w:ascii="Segoe UI Symbol" w:eastAsia="Segoe UI Symbol" w:hAnsi="Segoe UI Symbol" w:cs="Segoe UI Symbol"/>
                    <w:noProof/>
                    <w:lang w:bidi="fr-FR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:rsidR="00A67285" w:rsidRPr="00B74300" w:rsidRDefault="00A332FD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portfolio sera un document mettant en évidence vos points forts</w:t>
            </w:r>
          </w:p>
        </w:tc>
      </w:tr>
      <w:tr w:rsidR="00A67285" w:rsidRPr="00B74300" w:rsidTr="000C770E">
        <w:sdt>
          <w:sdtPr>
            <w:rPr>
              <w:noProof/>
            </w:r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B74300" w:rsidRDefault="00A67285" w:rsidP="00784AB5">
                <w:pPr>
                  <w:pStyle w:val="Casecocher"/>
                  <w:rPr>
                    <w:noProof/>
                  </w:rPr>
                </w:pPr>
                <w:r w:rsidRPr="00B74300">
                  <w:rPr>
                    <w:rFonts w:ascii="Segoe UI Symbol" w:eastAsia="Segoe UI Symbol" w:hAnsi="Segoe UI Symbol" w:cs="Segoe UI Symbol"/>
                    <w:noProof/>
                    <w:lang w:bidi="fr-FR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:rsidR="00A67285" w:rsidRPr="00B74300" w:rsidRDefault="00A332FD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portfolio mettra en avant éventuellement votre réflexion</w:t>
            </w:r>
          </w:p>
        </w:tc>
      </w:tr>
      <w:tr w:rsidR="00A67285" w:rsidRPr="00B74300" w:rsidTr="000C770E">
        <w:sdt>
          <w:sdtPr>
            <w:rPr>
              <w:noProof/>
            </w:rPr>
            <w:id w:val="186686938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B74300" w:rsidRDefault="00A67285" w:rsidP="00784AB5">
                <w:pPr>
                  <w:pStyle w:val="Casecocher"/>
                  <w:rPr>
                    <w:noProof/>
                  </w:rPr>
                </w:pPr>
                <w:r w:rsidRPr="00B74300">
                  <w:rPr>
                    <w:rFonts w:ascii="Segoe UI Symbol" w:eastAsia="Segoe UI Symbol" w:hAnsi="Segoe UI Symbol" w:cs="Segoe UI Symbol"/>
                    <w:noProof/>
                    <w:lang w:bidi="fr-FR"/>
                  </w:rPr>
                  <w:t>☐</w:t>
                </w:r>
              </w:p>
            </w:tc>
          </w:sdtContent>
        </w:sdt>
        <w:tc>
          <w:tcPr>
            <w:tcW w:w="9331" w:type="dxa"/>
          </w:tcPr>
          <w:p w:rsidR="00A67285" w:rsidRPr="00B74300" w:rsidRDefault="00A332FD" w:rsidP="00A67285">
            <w:pPr>
              <w:pStyle w:val="Listenumros"/>
              <w:rPr>
                <w:noProof/>
              </w:rPr>
            </w:pPr>
            <w:r>
              <w:rPr>
                <w:noProof/>
              </w:rPr>
              <w:t>Le portfolio sera un moyen concret de montrer votre parcours, vos compétences, vos réalisations, votre CV à …vos parents, à un enseignant, à un recruteur pour un stage ou un job d’été ou un travail tout simplement lots de votre entrée dans la vie active…</w:t>
            </w:r>
          </w:p>
        </w:tc>
      </w:tr>
    </w:tbl>
    <w:p w:rsidR="00685B4E" w:rsidRPr="00B74300" w:rsidRDefault="00685B4E" w:rsidP="005854DB">
      <w:pPr>
        <w:rPr>
          <w:noProof/>
        </w:rPr>
      </w:pPr>
    </w:p>
    <w:p w:rsidR="00685B4E" w:rsidRPr="00B74300" w:rsidRDefault="00685B4E" w:rsidP="002955AB">
      <w:pPr>
        <w:rPr>
          <w:noProof/>
        </w:rPr>
      </w:pPr>
    </w:p>
    <w:sectPr w:rsidR="00685B4E" w:rsidRPr="00B74300" w:rsidSect="000C770E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072" w:rsidRDefault="00281072" w:rsidP="005A20E2">
      <w:pPr>
        <w:spacing w:after="0"/>
      </w:pPr>
      <w:r>
        <w:separator/>
      </w:r>
    </w:p>
    <w:p w:rsidR="00281072" w:rsidRDefault="00281072"/>
    <w:p w:rsidR="00281072" w:rsidRDefault="00281072" w:rsidP="009B4773"/>
    <w:p w:rsidR="00281072" w:rsidRDefault="00281072" w:rsidP="00513832"/>
  </w:endnote>
  <w:endnote w:type="continuationSeparator" w:id="0">
    <w:p w:rsidR="00281072" w:rsidRDefault="00281072" w:rsidP="005A20E2">
      <w:pPr>
        <w:spacing w:after="0"/>
      </w:pPr>
      <w:r>
        <w:continuationSeparator/>
      </w:r>
    </w:p>
    <w:p w:rsidR="00281072" w:rsidRDefault="00281072"/>
    <w:p w:rsidR="00281072" w:rsidRDefault="00281072" w:rsidP="009B4773"/>
    <w:p w:rsidR="00281072" w:rsidRDefault="0028107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756" w:rsidRPr="003639D2" w:rsidRDefault="00B57756" w:rsidP="003639D2">
    <w:pPr>
      <w:pStyle w:val="Pieddepage"/>
      <w:rPr>
        <w:noProof/>
      </w:rPr>
    </w:pPr>
    <w:r w:rsidRPr="003639D2">
      <w:rPr>
        <w:noProof/>
        <w:lang w:bidi="fr-FR"/>
      </w:rPr>
      <w:tab/>
    </w:r>
    <w:r w:rsidRPr="003639D2">
      <w:rPr>
        <w:noProof/>
        <w:lang w:bidi="fr-FR"/>
      </w:rPr>
      <w:fldChar w:fldCharType="begin"/>
    </w:r>
    <w:r w:rsidRPr="003639D2">
      <w:rPr>
        <w:noProof/>
        <w:lang w:bidi="fr-FR"/>
      </w:rPr>
      <w:instrText xml:space="preserve"> PAGE   \* MERGEFORMAT </w:instrText>
    </w:r>
    <w:r w:rsidRPr="003639D2">
      <w:rPr>
        <w:noProof/>
        <w:lang w:bidi="fr-FR"/>
      </w:rPr>
      <w:fldChar w:fldCharType="separate"/>
    </w:r>
    <w:r w:rsidR="00C92EF3">
      <w:rPr>
        <w:noProof/>
        <w:lang w:bidi="fr-FR"/>
      </w:rPr>
      <w:t>5</w:t>
    </w:r>
    <w:r w:rsidRPr="003639D2">
      <w:rPr>
        <w:noProof/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Pr="00F8411A" w:rsidRDefault="005854DB" w:rsidP="005854DB">
    <w:pPr>
      <w:pStyle w:val="Pieddepage"/>
      <w:rPr>
        <w:noProof/>
      </w:rPr>
    </w:pPr>
    <w:r w:rsidRPr="00F8411A">
      <w:rPr>
        <w:noProof/>
        <w:lang w:bidi="fr-FR"/>
      </w:rPr>
      <w:tab/>
    </w:r>
    <w:r w:rsidRPr="00F8411A">
      <w:rPr>
        <w:noProof/>
        <w:lang w:bidi="fr-FR"/>
      </w:rPr>
      <w:fldChar w:fldCharType="begin"/>
    </w:r>
    <w:r w:rsidRPr="00F8411A">
      <w:rPr>
        <w:noProof/>
        <w:lang w:bidi="fr-FR"/>
      </w:rPr>
      <w:instrText xml:space="preserve"> PAGE   \* MERGEFORMAT </w:instrText>
    </w:r>
    <w:r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072" w:rsidRDefault="00281072" w:rsidP="005A20E2">
      <w:pPr>
        <w:spacing w:after="0"/>
      </w:pPr>
      <w:r>
        <w:separator/>
      </w:r>
    </w:p>
    <w:p w:rsidR="00281072" w:rsidRDefault="00281072"/>
    <w:p w:rsidR="00281072" w:rsidRDefault="00281072" w:rsidP="009B4773"/>
    <w:p w:rsidR="00281072" w:rsidRDefault="00281072" w:rsidP="00513832"/>
  </w:footnote>
  <w:footnote w:type="continuationSeparator" w:id="0">
    <w:p w:rsidR="00281072" w:rsidRDefault="00281072" w:rsidP="005A20E2">
      <w:pPr>
        <w:spacing w:after="0"/>
      </w:pPr>
      <w:r>
        <w:continuationSeparator/>
      </w:r>
    </w:p>
    <w:p w:rsidR="00281072" w:rsidRDefault="00281072"/>
    <w:p w:rsidR="00281072" w:rsidRDefault="00281072" w:rsidP="009B4773"/>
    <w:p w:rsidR="00281072" w:rsidRDefault="0028107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9D2" w:rsidRPr="003639D2" w:rsidRDefault="00281072" w:rsidP="003639D2">
    <w:pPr>
      <w:pStyle w:val="En-tte1"/>
      <w:rPr>
        <w:noProof/>
      </w:rPr>
    </w:pPr>
    <w:sdt>
      <w:sdtPr>
        <w:rPr>
          <w:noProof/>
        </w:rPr>
        <w:alias w:val="Titre"/>
        <w:tag w:val=""/>
        <w:id w:val="-611985797"/>
        <w:placeholder>
          <w:docPart w:val="E10E23F12CD5465193DD85224AE333ED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A332FD">
          <w:rPr>
            <w:noProof/>
          </w:rPr>
          <w:t>Le portfolio</w:t>
        </w:r>
      </w:sdtContent>
    </w:sdt>
  </w:p>
  <w:p w:rsidR="005854DB" w:rsidRPr="005854DB" w:rsidRDefault="00281072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placeholder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D6AFD" w:rsidRPr="003D6AFD">
          <w:rPr>
            <w:noProof/>
            <w:lang w:bidi="fr-FR"/>
          </w:rPr>
          <w:t>Liste de contrôle de démarrage</w:t>
        </w:r>
      </w:sdtContent>
    </w:sdt>
    <w:r w:rsidR="003D6AFD" w:rsidRPr="003D6AFD">
      <w:rPr>
        <w:noProof/>
        <w:lang w:bidi="fr-FR"/>
      </w:rPr>
      <w:t xml:space="preserve"> </w:t>
    </w:r>
    <w:r w:rsidR="005854DB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6FF1FF6" wp14:editId="63E9D1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F1FF6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C+PTDCXAgAABwUAAA4AAAAAAAAAAAAAAAAALgIAAGRycy9lMm9Eb2MueG1s&#10;UEsBAi0AFAAGAAgAAAAhANTKo6baAAAABgEAAA8AAAAAAAAAAAAAAAAA8QQAAGRycy9kb3ducmV2&#10;LnhtbFBLBQYAAAAABAAEAPMAAAD4BQAAAAA=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4DB" w:rsidRDefault="005C7E0C" w:rsidP="00A67285">
    <w:pPr>
      <w:pStyle w:val="En-tte"/>
      <w:spacing w:after="0"/>
    </w:pPr>
    <w:r>
      <w:rPr>
        <w:noProof/>
        <w:lang w:bidi="fr-FR"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Image 5" descr="Groupe de personnes en train de discu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FD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81072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32FD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B4909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4300"/>
    <w:rsid w:val="00B7636D"/>
    <w:rsid w:val="00B80CF1"/>
    <w:rsid w:val="00BA2A38"/>
    <w:rsid w:val="00BA31C4"/>
    <w:rsid w:val="00BB02E6"/>
    <w:rsid w:val="00BD0C60"/>
    <w:rsid w:val="00C17BCF"/>
    <w:rsid w:val="00C26660"/>
    <w:rsid w:val="00C3246A"/>
    <w:rsid w:val="00C65564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755B9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18C6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C6570"/>
    <w:rsid w:val="00FF0913"/>
    <w:rsid w:val="00FF4A6E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09D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4300"/>
    <w:pPr>
      <w:spacing w:before="120" w:after="120" w:line="264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-BBERNIER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5E3B14AD134CA584BBA9BF27306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08872-D9FD-4932-916A-5A67AC15BFBC}"/>
      </w:docPartPr>
      <w:docPartBody>
        <w:p w:rsidR="00000000" w:rsidRDefault="003B341C">
          <w:pPr>
            <w:pStyle w:val="B75E3B14AD134CA584BBA9BF2730644A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FF9311F03E2E499F95C0A4FBCED903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1519E2-02BC-495C-8F3D-92A61BAEC651}"/>
      </w:docPartPr>
      <w:docPartBody>
        <w:p w:rsidR="00000000" w:rsidRDefault="003B341C">
          <w:pPr>
            <w:pStyle w:val="FF9311F03E2E499F95C0A4FBCED903FC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E10E23F12CD5465193DD85224AE333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C75BDE-8E1F-4C5F-B3A8-25DEEEC6DF72}"/>
      </w:docPartPr>
      <w:docPartBody>
        <w:p w:rsidR="00000000" w:rsidRDefault="003B341C">
          <w:pPr>
            <w:pStyle w:val="E10E23F12CD5465193DD85224AE333ED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1C"/>
    <w:rsid w:val="003B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75E3B14AD134CA584BBA9BF2730644A">
    <w:name w:val="B75E3B14AD134CA584BBA9BF2730644A"/>
  </w:style>
  <w:style w:type="paragraph" w:customStyle="1" w:styleId="FF9311F03E2E499F95C0A4FBCED903FC">
    <w:name w:val="FF9311F03E2E499F95C0A4FBCED903FC"/>
  </w:style>
  <w:style w:type="paragraph" w:customStyle="1" w:styleId="3A9452C0A8B24230AEB13274CFB2AE4E">
    <w:name w:val="3A9452C0A8B24230AEB13274CFB2AE4E"/>
  </w:style>
  <w:style w:type="paragraph" w:customStyle="1" w:styleId="70B20A16A2FA41BFB9AE640D74A1A037">
    <w:name w:val="70B20A16A2FA41BFB9AE640D74A1A037"/>
  </w:style>
  <w:style w:type="paragraph" w:customStyle="1" w:styleId="5F02510B45CA4119933980E9FB60CF82">
    <w:name w:val="5F02510B45CA4119933980E9FB60CF82"/>
  </w:style>
  <w:style w:type="paragraph" w:customStyle="1" w:styleId="A24B1DECF1CC4903956DEA7539A091DE">
    <w:name w:val="A24B1DECF1CC4903956DEA7539A091DE"/>
  </w:style>
  <w:style w:type="paragraph" w:customStyle="1" w:styleId="00455C7B99C741D883315DF2B42A550C">
    <w:name w:val="00455C7B99C741D883315DF2B42A550C"/>
  </w:style>
  <w:style w:type="paragraph" w:customStyle="1" w:styleId="7F7594250748464387B726CA9BC82F07">
    <w:name w:val="7F7594250748464387B726CA9BC82F07"/>
  </w:style>
  <w:style w:type="paragraph" w:customStyle="1" w:styleId="6589A9CDBB2443DBB4AEF80CAA0E49CE">
    <w:name w:val="6589A9CDBB2443DBB4AEF80CAA0E49CE"/>
  </w:style>
  <w:style w:type="paragraph" w:customStyle="1" w:styleId="E1A1E42A1651403E9DA4CC8EE477D4BF">
    <w:name w:val="E1A1E42A1651403E9DA4CC8EE477D4BF"/>
  </w:style>
  <w:style w:type="paragraph" w:customStyle="1" w:styleId="BD557B48874D4B75B500C873B12E553F">
    <w:name w:val="BD557B48874D4B75B500C873B12E553F"/>
  </w:style>
  <w:style w:type="paragraph" w:customStyle="1" w:styleId="3DCC53F5255F4D7E89EA7F732C660E06">
    <w:name w:val="3DCC53F5255F4D7E89EA7F732C660E06"/>
  </w:style>
  <w:style w:type="paragraph" w:customStyle="1" w:styleId="331445FC0B674382A48ACFF91F5A8591">
    <w:name w:val="331445FC0B674382A48ACFF91F5A8591"/>
  </w:style>
  <w:style w:type="paragraph" w:customStyle="1" w:styleId="AF9C84A3F54A45E69E574FE706734353">
    <w:name w:val="AF9C84A3F54A45E69E574FE706734353"/>
  </w:style>
  <w:style w:type="paragraph" w:customStyle="1" w:styleId="D0BBD72D1BC64260811E71E611D498D9">
    <w:name w:val="D0BBD72D1BC64260811E71E611D498D9"/>
  </w:style>
  <w:style w:type="paragraph" w:customStyle="1" w:styleId="28838112BD1E4807A9476B84CC0586F3">
    <w:name w:val="28838112BD1E4807A9476B84CC0586F3"/>
  </w:style>
  <w:style w:type="paragraph" w:customStyle="1" w:styleId="8B664B1A17874944A49CA9870F167061">
    <w:name w:val="8B664B1A17874944A49CA9870F167061"/>
  </w:style>
  <w:style w:type="paragraph" w:customStyle="1" w:styleId="DE9181FD3D0B4D0FB1E374DF1BFA2CEF">
    <w:name w:val="DE9181FD3D0B4D0FB1E374DF1BFA2CEF"/>
  </w:style>
  <w:style w:type="paragraph" w:customStyle="1" w:styleId="B5AED3622DDE47D99946192448E8049C">
    <w:name w:val="B5AED3622DDE47D99946192448E8049C"/>
  </w:style>
  <w:style w:type="paragraph" w:customStyle="1" w:styleId="85F9744790414EE982E48E32E1306874">
    <w:name w:val="85F9744790414EE982E48E32E1306874"/>
  </w:style>
  <w:style w:type="paragraph" w:customStyle="1" w:styleId="F66339038EAB402B8AC1EAA6B28629FB">
    <w:name w:val="F66339038EAB402B8AC1EAA6B28629FB"/>
  </w:style>
  <w:style w:type="paragraph" w:customStyle="1" w:styleId="CDED932A549841B6A3067B1EF651E9BE">
    <w:name w:val="CDED932A549841B6A3067B1EF651E9BE"/>
  </w:style>
  <w:style w:type="paragraph" w:customStyle="1" w:styleId="312860979BC74260919F96C813273518">
    <w:name w:val="312860979BC74260919F96C813273518"/>
  </w:style>
  <w:style w:type="paragraph" w:customStyle="1" w:styleId="A3514EE9819A4F2BB9A199322C0BDFFB">
    <w:name w:val="A3514EE9819A4F2BB9A199322C0BDFFB"/>
  </w:style>
  <w:style w:type="paragraph" w:customStyle="1" w:styleId="C642799F34F341F1AE84E33AB34FE79C">
    <w:name w:val="C642799F34F341F1AE84E33AB34FE79C"/>
  </w:style>
  <w:style w:type="paragraph" w:customStyle="1" w:styleId="1B6394C9B8FD4E788EC9E05717395472">
    <w:name w:val="1B6394C9B8FD4E788EC9E05717395472"/>
  </w:style>
  <w:style w:type="paragraph" w:customStyle="1" w:styleId="709BA6C1FB5040B8BC420D70574B3EFA">
    <w:name w:val="709BA6C1FB5040B8BC420D70574B3EFA"/>
  </w:style>
  <w:style w:type="paragraph" w:customStyle="1" w:styleId="4305B0DAEF1F467A9970EABBF31EE27D">
    <w:name w:val="4305B0DAEF1F467A9970EABBF31EE27D"/>
  </w:style>
  <w:style w:type="paragraph" w:customStyle="1" w:styleId="4D9F13E38587410CB00EBC429D24BB26">
    <w:name w:val="4D9F13E38587410CB00EBC429D24BB26"/>
  </w:style>
  <w:style w:type="paragraph" w:customStyle="1" w:styleId="D8A6022A9BB8408A89E8150E15B18AA8">
    <w:name w:val="D8A6022A9BB8408A89E8150E15B18AA8"/>
  </w:style>
  <w:style w:type="paragraph" w:customStyle="1" w:styleId="97CE81A03CB04C52AB319A5990D70ACF">
    <w:name w:val="97CE81A03CB04C52AB319A5990D70ACF"/>
  </w:style>
  <w:style w:type="paragraph" w:customStyle="1" w:styleId="F61DF2A80C3A4EAA9137D442EAAFDCF8">
    <w:name w:val="F61DF2A80C3A4EAA9137D442EAAFDCF8"/>
  </w:style>
  <w:style w:type="paragraph" w:customStyle="1" w:styleId="C9858A7285FA4A7499E2F90A2D522C25">
    <w:name w:val="C9858A7285FA4A7499E2F90A2D522C25"/>
  </w:style>
  <w:style w:type="paragraph" w:customStyle="1" w:styleId="A76EE4A2B0874C3CA8FF72EB190D2C0F">
    <w:name w:val="A76EE4A2B0874C3CA8FF72EB190D2C0F"/>
  </w:style>
  <w:style w:type="paragraph" w:customStyle="1" w:styleId="5A46D45344D34A2FB78BCF09806647C6">
    <w:name w:val="5A46D45344D34A2FB78BCF09806647C6"/>
  </w:style>
  <w:style w:type="paragraph" w:customStyle="1" w:styleId="6A8EFB0AA72F4DCB9FD3B62046155B80">
    <w:name w:val="6A8EFB0AA72F4DCB9FD3B62046155B80"/>
  </w:style>
  <w:style w:type="paragraph" w:customStyle="1" w:styleId="CC59A122266F434D99D26406E6AA60F4">
    <w:name w:val="CC59A122266F434D99D26406E6AA60F4"/>
  </w:style>
  <w:style w:type="paragraph" w:customStyle="1" w:styleId="C218F6293F5C45D39BB1CD8BF140C77B">
    <w:name w:val="C218F6293F5C45D39BB1CD8BF140C77B"/>
  </w:style>
  <w:style w:type="paragraph" w:customStyle="1" w:styleId="04DFCA1E2CEB4A068E23B39C2A70013C">
    <w:name w:val="04DFCA1E2CEB4A068E23B39C2A70013C"/>
  </w:style>
  <w:style w:type="paragraph" w:customStyle="1" w:styleId="9879A1F2C53F474EA2022DB45A0B312C">
    <w:name w:val="9879A1F2C53F474EA2022DB45A0B312C"/>
  </w:style>
  <w:style w:type="paragraph" w:customStyle="1" w:styleId="24638ED4A08A4E7C923EABA9F31873F5">
    <w:name w:val="24638ED4A08A4E7C923EABA9F31873F5"/>
  </w:style>
  <w:style w:type="paragraph" w:customStyle="1" w:styleId="29D223B7190244F59EEC61440935CB71">
    <w:name w:val="29D223B7190244F59EEC61440935CB71"/>
  </w:style>
  <w:style w:type="paragraph" w:customStyle="1" w:styleId="F638BE1133414EEE89A3810B28534F33">
    <w:name w:val="F638BE1133414EEE89A3810B28534F33"/>
  </w:style>
  <w:style w:type="paragraph" w:customStyle="1" w:styleId="DB46988813F9469F86F220F1DD8CF111">
    <w:name w:val="DB46988813F9469F86F220F1DD8CF111"/>
  </w:style>
  <w:style w:type="paragraph" w:customStyle="1" w:styleId="E54FA3094CBC40BC8ED3DE9FC7F6C993">
    <w:name w:val="E54FA3094CBC40BC8ED3DE9FC7F6C993"/>
  </w:style>
  <w:style w:type="paragraph" w:customStyle="1" w:styleId="F0AF7F904C144518983EDF7E1615457A">
    <w:name w:val="F0AF7F904C144518983EDF7E1615457A"/>
  </w:style>
  <w:style w:type="paragraph" w:customStyle="1" w:styleId="6C9077B6C2AF4607955454D6788873C0">
    <w:name w:val="6C9077B6C2AF4607955454D6788873C0"/>
  </w:style>
  <w:style w:type="paragraph" w:customStyle="1" w:styleId="CCFAA899B64C41CBAC7705F9D60E621B">
    <w:name w:val="CCFAA899B64C41CBAC7705F9D60E621B"/>
  </w:style>
  <w:style w:type="paragraph" w:customStyle="1" w:styleId="96846CB304A0449DAA1CD686640EFCF5">
    <w:name w:val="96846CB304A0449DAA1CD686640EFCF5"/>
  </w:style>
  <w:style w:type="paragraph" w:customStyle="1" w:styleId="E7B293D02D8A48F682CB5B2542E7394D">
    <w:name w:val="E7B293D02D8A48F682CB5B2542E7394D"/>
  </w:style>
  <w:style w:type="paragraph" w:customStyle="1" w:styleId="E020CAECF17D4D35AA88DFA73DFC91B8">
    <w:name w:val="E020CAECF17D4D35AA88DFA73DFC91B8"/>
  </w:style>
  <w:style w:type="paragraph" w:customStyle="1" w:styleId="0BB8B028649B47F883BB391701FFFE9B">
    <w:name w:val="0BB8B028649B47F883BB391701FFFE9B"/>
  </w:style>
  <w:style w:type="paragraph" w:customStyle="1" w:styleId="D2158CC40B2944A19B4D9EE8DDDD0930">
    <w:name w:val="D2158CC40B2944A19B4D9EE8DDDD0930"/>
  </w:style>
  <w:style w:type="paragraph" w:customStyle="1" w:styleId="9FAA7390ACA04982B70FE66250FCB4D3">
    <w:name w:val="9FAA7390ACA04982B70FE66250FCB4D3"/>
  </w:style>
  <w:style w:type="paragraph" w:customStyle="1" w:styleId="03C4496E9FDB44E882FF01293B9479E5">
    <w:name w:val="03C4496E9FDB44E882FF01293B9479E5"/>
  </w:style>
  <w:style w:type="paragraph" w:customStyle="1" w:styleId="BC81177C37C34DF0B69035FED13E1162">
    <w:name w:val="BC81177C37C34DF0B69035FED13E1162"/>
  </w:style>
  <w:style w:type="paragraph" w:customStyle="1" w:styleId="E3712C7937F54C6F9267D45BDC3FAA18">
    <w:name w:val="E3712C7937F54C6F9267D45BDC3FAA18"/>
  </w:style>
  <w:style w:type="paragraph" w:customStyle="1" w:styleId="CC9772D5609E43228455B50DAFC84166">
    <w:name w:val="CC9772D5609E43228455B50DAFC84166"/>
  </w:style>
  <w:style w:type="paragraph" w:customStyle="1" w:styleId="09EB7802F4E04C7698B6B5C754D1A401">
    <w:name w:val="09EB7802F4E04C7698B6B5C754D1A401"/>
  </w:style>
  <w:style w:type="paragraph" w:customStyle="1" w:styleId="EBB6AC1F99014616A850AEFF7311D936">
    <w:name w:val="EBB6AC1F99014616A850AEFF7311D936"/>
  </w:style>
  <w:style w:type="paragraph" w:customStyle="1" w:styleId="6E9046C647C04E5DAC8791C191594C86">
    <w:name w:val="6E9046C647C04E5DAC8791C191594C86"/>
  </w:style>
  <w:style w:type="paragraph" w:customStyle="1" w:styleId="832927105C324B50961D8308FDC906D1">
    <w:name w:val="832927105C324B50961D8308FDC906D1"/>
  </w:style>
  <w:style w:type="paragraph" w:customStyle="1" w:styleId="09A64ECB8576451F957A8D79B907DB91">
    <w:name w:val="09A64ECB8576451F957A8D79B907DB91"/>
  </w:style>
  <w:style w:type="paragraph" w:customStyle="1" w:styleId="C776AA9B649C4DE090D78007071F51E0">
    <w:name w:val="C776AA9B649C4DE090D78007071F51E0"/>
  </w:style>
  <w:style w:type="paragraph" w:customStyle="1" w:styleId="92F404F43EAA406AA2E0249BD9878A93">
    <w:name w:val="92F404F43EAA406AA2E0249BD9878A93"/>
  </w:style>
  <w:style w:type="paragraph" w:customStyle="1" w:styleId="E796E4DBBEF24124B7242AFFE471E525">
    <w:name w:val="E796E4DBBEF24124B7242AFFE471E525"/>
  </w:style>
  <w:style w:type="paragraph" w:customStyle="1" w:styleId="C624D0A97A9145C1BC932967BC524CAC">
    <w:name w:val="C624D0A97A9145C1BC932967BC524CAC"/>
  </w:style>
  <w:style w:type="paragraph" w:customStyle="1" w:styleId="CC7DADE830A8482998BF187E636BA716">
    <w:name w:val="CC7DADE830A8482998BF187E636BA716"/>
  </w:style>
  <w:style w:type="paragraph" w:customStyle="1" w:styleId="7CFA09F4B0EC4191BC22EB351ADB8316">
    <w:name w:val="7CFA09F4B0EC4191BC22EB351ADB8316"/>
  </w:style>
  <w:style w:type="paragraph" w:customStyle="1" w:styleId="4FACAF47264D4882803B428C71A375F9">
    <w:name w:val="4FACAF47264D4882803B428C71A375F9"/>
  </w:style>
  <w:style w:type="paragraph" w:customStyle="1" w:styleId="B80F9DC85AEE48BC9DD884104D6AE3D9">
    <w:name w:val="B80F9DC85AEE48BC9DD884104D6AE3D9"/>
  </w:style>
  <w:style w:type="paragraph" w:customStyle="1" w:styleId="328FF7DD4465481C84BA3C0D921DCDBD">
    <w:name w:val="328FF7DD4465481C84BA3C0D921DCDBD"/>
  </w:style>
  <w:style w:type="paragraph" w:customStyle="1" w:styleId="466E6673B81F4D49AC63244A4EDA1FA7">
    <w:name w:val="466E6673B81F4D49AC63244A4EDA1FA7"/>
  </w:style>
  <w:style w:type="paragraph" w:customStyle="1" w:styleId="53040CCAE6A54E6A8A4184BA94B79AE9">
    <w:name w:val="53040CCAE6A54E6A8A4184BA94B79AE9"/>
  </w:style>
  <w:style w:type="paragraph" w:customStyle="1" w:styleId="F4E359729508407988AC10DE38FEFF0D">
    <w:name w:val="F4E359729508407988AC10DE38FEFF0D"/>
  </w:style>
  <w:style w:type="paragraph" w:customStyle="1" w:styleId="21753C40BDD843EE83FBD78B7B02EF63">
    <w:name w:val="21753C40BDD843EE83FBD78B7B02EF63"/>
  </w:style>
  <w:style w:type="paragraph" w:customStyle="1" w:styleId="3DD2630E38794C49B71B63F82F4EF161">
    <w:name w:val="3DD2630E38794C49B71B63F82F4EF161"/>
  </w:style>
  <w:style w:type="paragraph" w:customStyle="1" w:styleId="483FBF964E5A4C1EB514DED71A52E829">
    <w:name w:val="483FBF964E5A4C1EB514DED71A52E829"/>
  </w:style>
  <w:style w:type="paragraph" w:customStyle="1" w:styleId="1136BCA8AB934955A743175E1FC8DF6C">
    <w:name w:val="1136BCA8AB934955A743175E1FC8DF6C"/>
  </w:style>
  <w:style w:type="paragraph" w:customStyle="1" w:styleId="9ED1D40214404A8483B77B03276D1EB2">
    <w:name w:val="9ED1D40214404A8483B77B03276D1EB2"/>
  </w:style>
  <w:style w:type="paragraph" w:customStyle="1" w:styleId="D1C361BBE3CC42068AD54D54F9E56AD0">
    <w:name w:val="D1C361BBE3CC42068AD54D54F9E56AD0"/>
  </w:style>
  <w:style w:type="paragraph" w:customStyle="1" w:styleId="17D6123AC19043F88388BA9203D9D5C4">
    <w:name w:val="17D6123AC19043F88388BA9203D9D5C4"/>
  </w:style>
  <w:style w:type="paragraph" w:customStyle="1" w:styleId="212460F9F0E543D9A4E569B4BC57AF58">
    <w:name w:val="212460F9F0E543D9A4E569B4BC57AF58"/>
  </w:style>
  <w:style w:type="paragraph" w:customStyle="1" w:styleId="2D3215D6D01D4F72A5800968835BA7EB">
    <w:name w:val="2D3215D6D01D4F72A5800968835BA7EB"/>
  </w:style>
  <w:style w:type="paragraph" w:customStyle="1" w:styleId="1366D36B518C48A3AD5CA4A08B4F97E5">
    <w:name w:val="1366D36B518C48A3AD5CA4A08B4F97E5"/>
  </w:style>
  <w:style w:type="paragraph" w:customStyle="1" w:styleId="A3983DD6C5A7440295BE3A508FF9A1C3">
    <w:name w:val="A3983DD6C5A7440295BE3A508FF9A1C3"/>
  </w:style>
  <w:style w:type="paragraph" w:customStyle="1" w:styleId="27C55F2616774F57B0A445B14BFC0C86">
    <w:name w:val="27C55F2616774F57B0A445B14BFC0C86"/>
  </w:style>
  <w:style w:type="paragraph" w:customStyle="1" w:styleId="77BF630078CB48D6875140581D3C28D2">
    <w:name w:val="77BF630078CB48D6875140581D3C28D2"/>
  </w:style>
  <w:style w:type="paragraph" w:customStyle="1" w:styleId="5D6BC1EEB60040498223BAC2222E6E5C">
    <w:name w:val="5D6BC1EEB60040498223BAC2222E6E5C"/>
  </w:style>
  <w:style w:type="paragraph" w:customStyle="1" w:styleId="56A1659FDA4D45D58F55918D20CA101E">
    <w:name w:val="56A1659FDA4D45D58F55918D20CA101E"/>
  </w:style>
  <w:style w:type="paragraph" w:customStyle="1" w:styleId="E10E23F12CD5465193DD85224AE333ED">
    <w:name w:val="E10E23F12CD5465193DD85224AE333ED"/>
  </w:style>
  <w:style w:type="paragraph" w:customStyle="1" w:styleId="2B00A7FE7AAF44A49ED2D4B1CDC27BEF">
    <w:name w:val="2B00A7FE7AAF44A49ED2D4B1CDC27BEF"/>
  </w:style>
  <w:style w:type="paragraph" w:customStyle="1" w:styleId="13DC472540804FCE8619326E6C530AC9">
    <w:name w:val="13DC472540804FCE8619326E6C530AC9"/>
  </w:style>
  <w:style w:type="paragraph" w:customStyle="1" w:styleId="E597E5F7522D41968F77F3CFE6657758">
    <w:name w:val="E597E5F7522D41968F77F3CFE6657758"/>
  </w:style>
  <w:style w:type="paragraph" w:customStyle="1" w:styleId="BAF830047050409E84447CB8F1BAE25C">
    <w:name w:val="BAF830047050409E84447CB8F1BAE25C"/>
  </w:style>
  <w:style w:type="paragraph" w:customStyle="1" w:styleId="3F492F5099D44EE98B7497DDDDE01E85">
    <w:name w:val="3F492F5099D44EE98B7497DDDDE01E85"/>
  </w:style>
  <w:style w:type="paragraph" w:customStyle="1" w:styleId="ADF5E0295C194F768C77CAFEE29D46BF">
    <w:name w:val="ADF5E0295C194F768C77CAFEE29D46BF"/>
  </w:style>
  <w:style w:type="paragraph" w:customStyle="1" w:styleId="925D07807BF4484D9126BAC003ACA789">
    <w:name w:val="925D07807BF4484D9126BAC003ACA7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6BD31-C62E-4FE2-AD19-1459EA2A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portfolio</dc:title>
  <dc:subject/>
  <dc:creator/>
  <cp:keywords/>
  <dc:description/>
  <cp:lastModifiedBy/>
  <cp:revision>1</cp:revision>
  <dcterms:created xsi:type="dcterms:W3CDTF">2021-08-24T07:42:00Z</dcterms:created>
  <dcterms:modified xsi:type="dcterms:W3CDTF">2021-08-24T08:26:00Z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